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84" w:rsidRDefault="006B6E84" w:rsidP="009B3A36">
      <w:pPr>
        <w:jc w:val="both"/>
      </w:pPr>
      <w:r w:rsidRPr="00B60025">
        <w:rPr>
          <w:sz w:val="32"/>
          <w:szCs w:val="32"/>
        </w:rPr>
        <w:t>Si comunica che</w:t>
      </w:r>
      <w:r>
        <w:t>:</w:t>
      </w:r>
    </w:p>
    <w:p w:rsidR="006B6E84" w:rsidRDefault="006B6E84" w:rsidP="009B3A36">
      <w:pPr>
        <w:jc w:val="both"/>
      </w:pPr>
    </w:p>
    <w:p w:rsidR="006B6E84" w:rsidRDefault="006B6E84" w:rsidP="009B3A36">
      <w:pPr>
        <w:pStyle w:val="ListParagraph"/>
        <w:numPr>
          <w:ilvl w:val="0"/>
          <w:numId w:val="1"/>
        </w:numPr>
        <w:spacing w:line="276" w:lineRule="auto"/>
        <w:jc w:val="both"/>
      </w:pPr>
      <w:r>
        <w:t>le attività didattiche della scuola primaria avranno inizio il giorno martedì 15 settembre 2015.</w:t>
      </w:r>
    </w:p>
    <w:p w:rsidR="006B6E84" w:rsidRDefault="006B6E84" w:rsidP="009B3A36">
      <w:pPr>
        <w:spacing w:line="276" w:lineRule="auto"/>
        <w:ind w:left="60"/>
        <w:jc w:val="both"/>
      </w:pPr>
    </w:p>
    <w:p w:rsidR="006B6E84" w:rsidRDefault="006B6E84" w:rsidP="009B3A3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Gli alunni iscritti alle </w:t>
      </w:r>
      <w:r w:rsidRPr="009B3A36">
        <w:rPr>
          <w:b/>
        </w:rPr>
        <w:t xml:space="preserve">classi prime </w:t>
      </w:r>
      <w:r>
        <w:rPr>
          <w:b/>
        </w:rPr>
        <w:t xml:space="preserve">tempo pieno </w:t>
      </w:r>
      <w:r w:rsidRPr="009B3A36">
        <w:rPr>
          <w:b/>
        </w:rPr>
        <w:t>della scuola primaria</w:t>
      </w:r>
      <w:r>
        <w:t>, dal 15 al 18 settembre compresi, effettueranno il seguente orario: 8:25/12:30. Durante la prima settimana, il servizio di scuolabus è garantito SOLO all’entrata, pertanto i genitori dovranno ritirare gli alunni all’uscita da scuola (ore 12:30) personalmente o tramite un delegato.</w:t>
      </w:r>
    </w:p>
    <w:p w:rsidR="006B6E84" w:rsidRDefault="006B6E84" w:rsidP="00B60025">
      <w:pPr>
        <w:spacing w:line="276" w:lineRule="auto"/>
        <w:jc w:val="both"/>
      </w:pPr>
    </w:p>
    <w:p w:rsidR="006B6E84" w:rsidRDefault="006B6E84" w:rsidP="009B3A3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Gli alunni iscritti alle </w:t>
      </w:r>
      <w:r w:rsidRPr="009B3A36">
        <w:rPr>
          <w:b/>
        </w:rPr>
        <w:t xml:space="preserve">classi prime </w:t>
      </w:r>
      <w:r>
        <w:rPr>
          <w:b/>
        </w:rPr>
        <w:t xml:space="preserve">tempo normale </w:t>
      </w:r>
      <w:r w:rsidRPr="009B3A36">
        <w:rPr>
          <w:b/>
        </w:rPr>
        <w:t>della scuola primaria</w:t>
      </w:r>
      <w:r>
        <w:t xml:space="preserve">, dal 15 al 18 settembre compresi, effettueranno il seguente orario: 8:25/12.50 il martedì, giovedì e venerdì. In queste giornate il servizio scuolabus è garantito sia all’andata che al ritorno da scuola. Mercoledì 16 settembre, gli alunni effettueranno l’orario 8:25/12:30. In questo caso, il servizio di scuolabus è garantito SOLO all’entrata, pertanto i genitori dovranno ritirare gli alunni all’uscita da scuola (ore 12:30) personalmente o tramite un delegato. </w:t>
      </w:r>
    </w:p>
    <w:p w:rsidR="006B6E84" w:rsidRDefault="006B6E84" w:rsidP="009B3A36">
      <w:pPr>
        <w:spacing w:line="276" w:lineRule="auto"/>
        <w:ind w:left="60"/>
        <w:jc w:val="both"/>
      </w:pPr>
    </w:p>
    <w:p w:rsidR="006B6E84" w:rsidRDefault="006B6E84" w:rsidP="009B3A36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Gli alunni di tutte le altre classi inizieranno il consueto orario già dalla prima settimana: </w:t>
      </w:r>
    </w:p>
    <w:p w:rsidR="006B6E84" w:rsidRDefault="006B6E84" w:rsidP="009B3A36">
      <w:pPr>
        <w:spacing w:line="276" w:lineRule="auto"/>
        <w:ind w:firstLine="420"/>
        <w:jc w:val="both"/>
      </w:pPr>
      <w:r>
        <w:t xml:space="preserve">classi 2^, 3^, 4^ e 5^ del </w:t>
      </w:r>
      <w:r w:rsidRPr="00B60025">
        <w:rPr>
          <w:b/>
        </w:rPr>
        <w:t>tempo pieno</w:t>
      </w:r>
      <w:r>
        <w:t xml:space="preserve">: 8:25/16:30 </w:t>
      </w:r>
    </w:p>
    <w:p w:rsidR="006B6E84" w:rsidRDefault="006B6E84" w:rsidP="009B3A36">
      <w:pPr>
        <w:pStyle w:val="ListParagraph"/>
        <w:spacing w:line="276" w:lineRule="auto"/>
        <w:ind w:left="420"/>
        <w:jc w:val="both"/>
      </w:pPr>
      <w:r>
        <w:t xml:space="preserve">classi 2^, 3^, 4^ e 5^ del </w:t>
      </w:r>
      <w:r w:rsidRPr="009B3A36">
        <w:rPr>
          <w:b/>
        </w:rPr>
        <w:t>tempo normale</w:t>
      </w:r>
      <w:r>
        <w:t xml:space="preserve"> usciranno alle ore 12:50 il martedì, giovedì e venerdì sin dalla prima settimana di lezioni. I rientri pomeridiani sono fissati, come negli scorsi anni, il lunedì e il mercoledì.</w:t>
      </w:r>
    </w:p>
    <w:p w:rsidR="006B6E84" w:rsidRDefault="006B6E84" w:rsidP="009B3A36">
      <w:pPr>
        <w:pStyle w:val="ListParagraph"/>
        <w:spacing w:line="276" w:lineRule="auto"/>
        <w:ind w:left="420"/>
        <w:jc w:val="both"/>
      </w:pPr>
      <w:r>
        <w:t>Il servizio di scuolabus è garantito sia all’andata che al ritorno da scuola.</w:t>
      </w:r>
    </w:p>
    <w:p w:rsidR="006B6E84" w:rsidRDefault="006B6E84" w:rsidP="00D14388">
      <w:pPr>
        <w:spacing w:line="276" w:lineRule="auto"/>
        <w:jc w:val="both"/>
      </w:pPr>
    </w:p>
    <w:p w:rsidR="006B6E84" w:rsidRDefault="006B6E84" w:rsidP="00D14388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Il giorno </w:t>
      </w:r>
      <w:r>
        <w:rPr>
          <w:b/>
        </w:rPr>
        <w:t>10</w:t>
      </w:r>
      <w:bookmarkStart w:id="0" w:name="_GoBack"/>
      <w:bookmarkEnd w:id="0"/>
      <w:r w:rsidRPr="00D14388">
        <w:rPr>
          <w:b/>
        </w:rPr>
        <w:t xml:space="preserve"> settembre 2015</w:t>
      </w:r>
      <w:r>
        <w:t xml:space="preserve"> alle ore 17:00 i genitori degli alunni di tutte le classi prime sono invitati a partecipare alla riunione di inizio anno che si terrà presso la scuola primaria “G. Dupré”.</w:t>
      </w:r>
    </w:p>
    <w:p w:rsidR="006B6E84" w:rsidRDefault="006B6E84" w:rsidP="008823C4">
      <w:pPr>
        <w:pStyle w:val="ListParagraph"/>
        <w:spacing w:line="276" w:lineRule="auto"/>
        <w:ind w:left="420"/>
        <w:jc w:val="both"/>
      </w:pPr>
    </w:p>
    <w:p w:rsidR="006B6E84" w:rsidRDefault="006B6E84" w:rsidP="00D14388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Si ricorda che è necessario compilare il modulo di delega scaricabile dal sito per autorizzare persone diverse dai genitori al ritiro dei bambini all’uscita da scuola. </w:t>
      </w:r>
    </w:p>
    <w:sectPr w:rsidR="006B6E84" w:rsidSect="00FF3CB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4E"/>
    <w:multiLevelType w:val="hybridMultilevel"/>
    <w:tmpl w:val="C7D6E2C0"/>
    <w:lvl w:ilvl="0" w:tplc="E5C65816">
      <w:numFmt w:val="bullet"/>
      <w:lvlText w:val="-"/>
      <w:lvlJc w:val="left"/>
      <w:pPr>
        <w:ind w:left="420" w:hanging="360"/>
      </w:pPr>
      <w:rPr>
        <w:rFonts w:ascii="Cambria" w:eastAsia="MS Minngs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3A36"/>
    <w:rsid w:val="00034697"/>
    <w:rsid w:val="00213FE8"/>
    <w:rsid w:val="006B6E84"/>
    <w:rsid w:val="007F50B2"/>
    <w:rsid w:val="008823C4"/>
    <w:rsid w:val="009B3A36"/>
    <w:rsid w:val="00B410C8"/>
    <w:rsid w:val="00B60025"/>
    <w:rsid w:val="00D14388"/>
    <w:rsid w:val="00FF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0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3A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272</Words>
  <Characters>1555</Characters>
  <Application>Microsoft Office Outlook</Application>
  <DocSecurity>0</DocSecurity>
  <Lines>0</Lines>
  <Paragraphs>0</Paragraphs>
  <ScaleCrop>false</ScaleCrop>
  <Company>sveva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comunica che:</dc:title>
  <dc:subject/>
  <dc:creator>sveva ricci</dc:creator>
  <cp:keywords/>
  <dc:description/>
  <cp:lastModifiedBy>utente</cp:lastModifiedBy>
  <cp:revision>2</cp:revision>
  <dcterms:created xsi:type="dcterms:W3CDTF">2015-08-28T09:40:00Z</dcterms:created>
  <dcterms:modified xsi:type="dcterms:W3CDTF">2015-08-28T09:40:00Z</dcterms:modified>
</cp:coreProperties>
</file>